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8E0" w:rsidRDefault="00D638E0" w:rsidP="00927F48">
      <w:pPr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927F48">
        <w:rPr>
          <w:rFonts w:ascii="Times New Roman" w:hAnsi="Times New Roman"/>
          <w:b/>
          <w:sz w:val="30"/>
          <w:szCs w:val="30"/>
        </w:rPr>
        <w:t>Фотоотчет о проведении пенной автоматической и ручной мойки</w:t>
      </w:r>
    </w:p>
    <w:p w:rsidR="00D638E0" w:rsidRPr="00927F48" w:rsidRDefault="00D638E0" w:rsidP="00927F48">
      <w:pPr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927F48">
        <w:rPr>
          <w:rFonts w:ascii="Times New Roman" w:hAnsi="Times New Roman"/>
          <w:b/>
          <w:sz w:val="30"/>
          <w:szCs w:val="30"/>
        </w:rPr>
        <w:t xml:space="preserve"> моющими средствами ООО «ПК Вортекс».</w:t>
      </w:r>
    </w:p>
    <w:p w:rsidR="00D638E0" w:rsidRPr="00927F48" w:rsidRDefault="00D638E0">
      <w:pPr>
        <w:rPr>
          <w:rFonts w:ascii="Times New Roman" w:hAnsi="Times New Roman"/>
          <w:b/>
          <w:sz w:val="30"/>
          <w:szCs w:val="30"/>
        </w:rPr>
      </w:pPr>
    </w:p>
    <w:p w:rsidR="00D638E0" w:rsidRDefault="00D638E0" w:rsidP="00630D88">
      <w:pPr>
        <w:jc w:val="center"/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3.75pt;height:564pt;visibility:visible">
            <v:imagedata r:id="rId4" o:title=""/>
          </v:shape>
        </w:pic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</w:p>
    <w:p w:rsidR="00D638E0" w:rsidRPr="00630D88" w:rsidRDefault="00D638E0" w:rsidP="00630D88">
      <w:pPr>
        <w:jc w:val="center"/>
        <w:rPr>
          <w:rFonts w:ascii="Times New Roman" w:hAnsi="Times New Roman"/>
          <w:b/>
          <w:sz w:val="30"/>
          <w:szCs w:val="30"/>
        </w:rPr>
      </w:pPr>
      <w:r w:rsidRPr="00630D88">
        <w:rPr>
          <w:rFonts w:ascii="Times New Roman" w:hAnsi="Times New Roman"/>
          <w:b/>
          <w:sz w:val="30"/>
          <w:szCs w:val="30"/>
        </w:rPr>
        <w:t>Ручная мойка</w:t>
      </w:r>
      <w:r>
        <w:rPr>
          <w:rFonts w:ascii="Times New Roman" w:hAnsi="Times New Roman"/>
          <w:b/>
          <w:sz w:val="30"/>
          <w:szCs w:val="30"/>
        </w:rPr>
        <w:t>:</w:t>
      </w:r>
      <w:r w:rsidRPr="00630D88">
        <w:rPr>
          <w:rFonts w:ascii="Times New Roman" w:hAnsi="Times New Roman"/>
          <w:b/>
          <w:sz w:val="30"/>
          <w:szCs w:val="30"/>
        </w:rPr>
        <w:t xml:space="preserve"> Кислотное пенное средство «</w:t>
      </w:r>
      <w:r w:rsidRPr="00630D88">
        <w:rPr>
          <w:rFonts w:ascii="Times New Roman" w:hAnsi="Times New Roman"/>
          <w:b/>
          <w:sz w:val="30"/>
          <w:szCs w:val="30"/>
          <w:lang w:val="en-US"/>
        </w:rPr>
        <w:t>Vortex</w:t>
      </w:r>
      <w:r w:rsidRPr="00630D88">
        <w:rPr>
          <w:rFonts w:ascii="Times New Roman" w:hAnsi="Times New Roman"/>
          <w:b/>
          <w:sz w:val="30"/>
          <w:szCs w:val="30"/>
        </w:rPr>
        <w:t xml:space="preserve"> </w:t>
      </w:r>
      <w:r w:rsidRPr="00630D88">
        <w:rPr>
          <w:rFonts w:ascii="Times New Roman" w:hAnsi="Times New Roman"/>
          <w:b/>
          <w:sz w:val="30"/>
          <w:szCs w:val="30"/>
          <w:lang w:val="en-US"/>
        </w:rPr>
        <w:t>Ksilan</w:t>
      </w:r>
      <w:r w:rsidRPr="00630D88">
        <w:rPr>
          <w:rFonts w:ascii="Times New Roman" w:hAnsi="Times New Roman"/>
          <w:b/>
          <w:sz w:val="30"/>
          <w:szCs w:val="30"/>
        </w:rPr>
        <w:t>» 5-10% раствор</w: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638E0" w:rsidRDefault="00D638E0" w:rsidP="00630D88">
      <w:pPr>
        <w:jc w:val="center"/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433.5pt;height:346.5pt;visibility:visible">
            <v:imagedata r:id="rId5" o:title=""/>
          </v:shape>
        </w:pict>
      </w:r>
    </w:p>
    <w:p w:rsidR="00D638E0" w:rsidRPr="00630D88" w:rsidRDefault="00D638E0" w:rsidP="00630D88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Исходное состояние рабочей поверхности</w:t>
      </w:r>
    </w:p>
    <w:p w:rsidR="00D638E0" w:rsidRDefault="00D638E0" w:rsidP="00630D88">
      <w:pPr>
        <w:jc w:val="center"/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435.75pt;height:327pt;visibility:visible">
            <v:imagedata r:id="rId6" o:title=""/>
          </v:shape>
        </w:pict>
      </w:r>
    </w:p>
    <w:p w:rsidR="00D638E0" w:rsidRPr="00630D88" w:rsidRDefault="00D638E0" w:rsidP="00630D88">
      <w:pPr>
        <w:jc w:val="center"/>
        <w:rPr>
          <w:rFonts w:ascii="Times New Roman" w:hAnsi="Times New Roman"/>
          <w:b/>
          <w:sz w:val="30"/>
          <w:szCs w:val="30"/>
        </w:rPr>
      </w:pPr>
      <w:r w:rsidRPr="00630D88">
        <w:rPr>
          <w:rFonts w:ascii="Times New Roman" w:hAnsi="Times New Roman"/>
          <w:b/>
          <w:sz w:val="30"/>
          <w:szCs w:val="30"/>
        </w:rPr>
        <w:t>Ручная мойка Кислотное пенное средство «</w:t>
      </w:r>
      <w:r w:rsidRPr="00630D88">
        <w:rPr>
          <w:rFonts w:ascii="Times New Roman" w:hAnsi="Times New Roman"/>
          <w:b/>
          <w:sz w:val="30"/>
          <w:szCs w:val="30"/>
          <w:lang w:val="en-US"/>
        </w:rPr>
        <w:t>Vortex</w:t>
      </w:r>
      <w:r w:rsidRPr="00630D88">
        <w:rPr>
          <w:rFonts w:ascii="Times New Roman" w:hAnsi="Times New Roman"/>
          <w:b/>
          <w:sz w:val="30"/>
          <w:szCs w:val="30"/>
        </w:rPr>
        <w:t xml:space="preserve"> </w:t>
      </w:r>
      <w:r w:rsidRPr="00630D88">
        <w:rPr>
          <w:rFonts w:ascii="Times New Roman" w:hAnsi="Times New Roman"/>
          <w:b/>
          <w:sz w:val="30"/>
          <w:szCs w:val="30"/>
          <w:lang w:val="en-US"/>
        </w:rPr>
        <w:t>Ksilan</w:t>
      </w:r>
      <w:r w:rsidRPr="00630D88">
        <w:rPr>
          <w:rFonts w:ascii="Times New Roman" w:hAnsi="Times New Roman"/>
          <w:b/>
          <w:sz w:val="30"/>
          <w:szCs w:val="30"/>
        </w:rPr>
        <w:t>» 5-10% раствор</w:t>
      </w:r>
    </w:p>
    <w:p w:rsidR="00D638E0" w:rsidRDefault="00D638E0" w:rsidP="00630D88">
      <w:pPr>
        <w:jc w:val="center"/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style="width:501.75pt;height:315pt;visibility:visible">
            <v:imagedata r:id="rId7" o:title=""/>
          </v:shape>
        </w:pict>
      </w:r>
    </w:p>
    <w:p w:rsidR="00D638E0" w:rsidRPr="00630D88" w:rsidRDefault="00D638E0" w:rsidP="00630D88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Исходное состояние рабочей поверхности</w:t>
      </w:r>
    </w:p>
    <w:p w:rsidR="00D638E0" w:rsidRDefault="00D638E0" w:rsidP="00630D88">
      <w:pPr>
        <w:jc w:val="center"/>
        <w:rPr>
          <w:rFonts w:ascii="Times New Roman" w:hAnsi="Times New Roman"/>
          <w:sz w:val="24"/>
          <w:szCs w:val="24"/>
        </w:rPr>
      </w:pPr>
    </w:p>
    <w:p w:rsidR="00D638E0" w:rsidRDefault="00D638E0" w:rsidP="00630D88">
      <w:pPr>
        <w:jc w:val="center"/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9" type="#_x0000_t75" style="width:507.75pt;height:338.25pt;visibility:visible">
            <v:imagedata r:id="rId8" o:title=""/>
          </v:shape>
        </w:pict>
      </w:r>
    </w:p>
    <w:p w:rsidR="00D638E0" w:rsidRPr="00630D88" w:rsidRDefault="00D638E0" w:rsidP="00630D88">
      <w:pPr>
        <w:jc w:val="center"/>
        <w:rPr>
          <w:rFonts w:ascii="Times New Roman" w:hAnsi="Times New Roman"/>
          <w:b/>
          <w:sz w:val="30"/>
          <w:szCs w:val="30"/>
        </w:rPr>
      </w:pPr>
      <w:r w:rsidRPr="00630D88">
        <w:rPr>
          <w:rFonts w:ascii="Times New Roman" w:hAnsi="Times New Roman"/>
          <w:b/>
          <w:sz w:val="30"/>
          <w:szCs w:val="30"/>
        </w:rPr>
        <w:t>Ручная мойка Кислотное пенное средство «</w:t>
      </w:r>
      <w:r w:rsidRPr="00630D88">
        <w:rPr>
          <w:rFonts w:ascii="Times New Roman" w:hAnsi="Times New Roman"/>
          <w:b/>
          <w:sz w:val="30"/>
          <w:szCs w:val="30"/>
          <w:lang w:val="en-US"/>
        </w:rPr>
        <w:t>Vortex</w:t>
      </w:r>
      <w:r w:rsidRPr="00630D88">
        <w:rPr>
          <w:rFonts w:ascii="Times New Roman" w:hAnsi="Times New Roman"/>
          <w:b/>
          <w:sz w:val="30"/>
          <w:szCs w:val="30"/>
        </w:rPr>
        <w:t xml:space="preserve"> </w:t>
      </w:r>
      <w:r w:rsidRPr="00630D88">
        <w:rPr>
          <w:rFonts w:ascii="Times New Roman" w:hAnsi="Times New Roman"/>
          <w:b/>
          <w:sz w:val="30"/>
          <w:szCs w:val="30"/>
          <w:lang w:val="en-US"/>
        </w:rPr>
        <w:t>Ksilan</w:t>
      </w:r>
      <w:r w:rsidRPr="00630D88">
        <w:rPr>
          <w:rFonts w:ascii="Times New Roman" w:hAnsi="Times New Roman"/>
          <w:b/>
          <w:sz w:val="30"/>
          <w:szCs w:val="30"/>
        </w:rPr>
        <w:t>» 5-10% раствор</w: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0" type="#_x0000_t75" style="width:523.5pt;height:696.75pt;visibility:visible">
            <v:imagedata r:id="rId9" o:title=""/>
          </v:shape>
        </w:pict>
      </w:r>
    </w:p>
    <w:p w:rsidR="00D638E0" w:rsidRPr="00630D88" w:rsidRDefault="00D638E0" w:rsidP="00630D88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Исходное состояние рабочей поверхности</w: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1" type="#_x0000_t75" style="width:518.25pt;height:324pt;visibility:visible">
            <v:imagedata r:id="rId10" o:title=""/>
          </v:shape>
        </w:pict>
      </w:r>
    </w:p>
    <w:p w:rsidR="00D638E0" w:rsidRPr="00630D88" w:rsidRDefault="00D638E0" w:rsidP="00630D88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Исходное состояние рабочей поверхности</w: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2" type="#_x0000_t75" style="width:518.25pt;height:345.75pt;visibility:visible">
            <v:imagedata r:id="rId11" o:title=""/>
          </v:shape>
        </w:pict>
      </w:r>
    </w:p>
    <w:p w:rsidR="00D638E0" w:rsidRPr="00D252B8" w:rsidRDefault="00D638E0" w:rsidP="00D252B8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Исходное состояние рабочей поверхности</w: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33" type="#_x0000_t75" style="width:518.25pt;height:358.5pt;visibility:visible">
            <v:imagedata r:id="rId12" o:title=""/>
          </v:shape>
        </w:pict>
      </w:r>
    </w:p>
    <w:p w:rsidR="00D638E0" w:rsidRPr="00D252B8" w:rsidRDefault="00D638E0" w:rsidP="00D252B8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Нанесение пенного состава на поверхность</w: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4" type="#_x0000_t75" style="width:518.25pt;height:294.75pt;visibility:visible">
            <v:imagedata r:id="rId13" o:title=""/>
          </v:shape>
        </w:pict>
      </w:r>
    </w:p>
    <w:p w:rsidR="00D638E0" w:rsidRPr="00D252B8" w:rsidRDefault="00D638E0" w:rsidP="00D252B8">
      <w:pPr>
        <w:jc w:val="center"/>
        <w:rPr>
          <w:rFonts w:ascii="Times New Roman" w:hAnsi="Times New Roman"/>
          <w:b/>
          <w:sz w:val="30"/>
          <w:szCs w:val="30"/>
        </w:rPr>
      </w:pPr>
      <w:r w:rsidRPr="00D252B8">
        <w:rPr>
          <w:rFonts w:ascii="Times New Roman" w:hAnsi="Times New Roman"/>
          <w:b/>
          <w:sz w:val="30"/>
          <w:szCs w:val="30"/>
        </w:rPr>
        <w:t>Пена на стене за доильными аппаратами</w:t>
      </w:r>
    </w:p>
    <w:p w:rsidR="00D638E0" w:rsidRDefault="00D638E0" w:rsidP="00D252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5" type="#_x0000_t75" style="width:518.25pt;height:338.25pt;visibility:visible">
            <v:imagedata r:id="rId14" o:title=""/>
          </v:shape>
        </w:pict>
      </w:r>
    </w:p>
    <w:p w:rsidR="00D638E0" w:rsidRPr="00D252B8" w:rsidRDefault="00D638E0" w:rsidP="00D252B8">
      <w:pPr>
        <w:jc w:val="center"/>
        <w:rPr>
          <w:rFonts w:ascii="Times New Roman" w:hAnsi="Times New Roman"/>
          <w:b/>
          <w:sz w:val="30"/>
          <w:szCs w:val="30"/>
        </w:rPr>
      </w:pPr>
      <w:r w:rsidRPr="00D252B8">
        <w:rPr>
          <w:rFonts w:ascii="Times New Roman" w:hAnsi="Times New Roman"/>
          <w:b/>
          <w:sz w:val="30"/>
          <w:szCs w:val="30"/>
        </w:rPr>
        <w:t>Пена по поверхности оборудования</w: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" o:spid="_x0000_i1036" type="#_x0000_t75" style="width:518.25pt;height:297.75pt;visibility:visible">
            <v:imagedata r:id="rId15" o:title=""/>
          </v:shape>
        </w:pict>
      </w:r>
    </w:p>
    <w:p w:rsidR="00D638E0" w:rsidRDefault="00D638E0" w:rsidP="00D252B8">
      <w:pPr>
        <w:spacing w:line="240" w:lineRule="auto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D252B8">
        <w:rPr>
          <w:rFonts w:ascii="Times New Roman" w:hAnsi="Times New Roman"/>
          <w:b/>
          <w:sz w:val="30"/>
          <w:szCs w:val="30"/>
        </w:rPr>
        <w:t>Оборудование после обработки кислотным пенным составом</w:t>
      </w:r>
    </w:p>
    <w:p w:rsidR="00D638E0" w:rsidRPr="00D252B8" w:rsidRDefault="00D638E0" w:rsidP="00D252B8">
      <w:pPr>
        <w:spacing w:line="240" w:lineRule="auto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D252B8">
        <w:rPr>
          <w:rFonts w:ascii="Times New Roman" w:hAnsi="Times New Roman"/>
          <w:b/>
          <w:sz w:val="30"/>
          <w:szCs w:val="30"/>
        </w:rPr>
        <w:t xml:space="preserve"> и промывки водой</w:t>
      </w: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7" type="#_x0000_t75" style="width:518.25pt;height:317.25pt;visibility:visible">
            <v:imagedata r:id="rId16" o:title=""/>
          </v:shape>
        </w:pict>
      </w:r>
    </w:p>
    <w:p w:rsidR="00D638E0" w:rsidRDefault="00D638E0" w:rsidP="00E05814">
      <w:pPr>
        <w:spacing w:line="240" w:lineRule="auto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D252B8">
        <w:rPr>
          <w:rFonts w:ascii="Times New Roman" w:hAnsi="Times New Roman"/>
          <w:b/>
          <w:sz w:val="30"/>
          <w:szCs w:val="30"/>
        </w:rPr>
        <w:t>Оборудование после обработки кислотным пенным составом</w:t>
      </w:r>
    </w:p>
    <w:p w:rsidR="00D638E0" w:rsidRPr="00D252B8" w:rsidRDefault="00D638E0" w:rsidP="00E05814">
      <w:pPr>
        <w:spacing w:line="240" w:lineRule="auto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D252B8">
        <w:rPr>
          <w:rFonts w:ascii="Times New Roman" w:hAnsi="Times New Roman"/>
          <w:b/>
          <w:sz w:val="30"/>
          <w:szCs w:val="30"/>
        </w:rPr>
        <w:t xml:space="preserve"> и промывки водой</w:t>
      </w:r>
    </w:p>
    <w:p w:rsidR="00D638E0" w:rsidRDefault="00D638E0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D638E0" w:rsidRDefault="00D638E0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8" type="#_x0000_t75" style="width:518.25pt;height:324pt;visibility:visible">
            <v:imagedata r:id="rId17" o:title=""/>
          </v:shape>
        </w:pict>
      </w:r>
    </w:p>
    <w:p w:rsidR="00D638E0" w:rsidRDefault="00D638E0" w:rsidP="00D252B8">
      <w:pPr>
        <w:spacing w:line="240" w:lineRule="auto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D252B8">
        <w:rPr>
          <w:rFonts w:ascii="Times New Roman" w:hAnsi="Times New Roman"/>
          <w:b/>
          <w:sz w:val="30"/>
          <w:szCs w:val="30"/>
        </w:rPr>
        <w:t>Оборуд</w:t>
      </w:r>
      <w:r>
        <w:rPr>
          <w:rFonts w:ascii="Times New Roman" w:hAnsi="Times New Roman"/>
          <w:b/>
          <w:sz w:val="30"/>
          <w:szCs w:val="30"/>
        </w:rPr>
        <w:t>ование после обработки щелочным</w:t>
      </w:r>
      <w:r w:rsidRPr="00D252B8">
        <w:rPr>
          <w:rFonts w:ascii="Times New Roman" w:hAnsi="Times New Roman"/>
          <w:b/>
          <w:sz w:val="30"/>
          <w:szCs w:val="30"/>
        </w:rPr>
        <w:t xml:space="preserve"> пенным составом</w:t>
      </w:r>
    </w:p>
    <w:p w:rsidR="00D638E0" w:rsidRPr="00D252B8" w:rsidRDefault="00D638E0" w:rsidP="00D252B8">
      <w:pPr>
        <w:spacing w:line="240" w:lineRule="auto"/>
        <w:contextualSpacing/>
        <w:jc w:val="center"/>
        <w:rPr>
          <w:rFonts w:ascii="Times New Roman" w:hAnsi="Times New Roman"/>
          <w:b/>
          <w:sz w:val="30"/>
          <w:szCs w:val="30"/>
        </w:rPr>
      </w:pPr>
      <w:r w:rsidRPr="00D252B8">
        <w:rPr>
          <w:rFonts w:ascii="Times New Roman" w:hAnsi="Times New Roman"/>
          <w:b/>
          <w:sz w:val="30"/>
          <w:szCs w:val="30"/>
        </w:rPr>
        <w:t xml:space="preserve"> и промывки водой</w:t>
      </w:r>
    </w:p>
    <w:p w:rsidR="00D638E0" w:rsidRDefault="00D638E0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D638E0" w:rsidRDefault="00D638E0">
      <w:pPr>
        <w:rPr>
          <w:rFonts w:ascii="Times New Roman" w:hAnsi="Times New Roman"/>
          <w:sz w:val="24"/>
          <w:szCs w:val="24"/>
        </w:rPr>
      </w:pP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39" type="#_x0000_t75" style="width:243.75pt;height:393pt;visibility:visible">
            <v:imagedata r:id="rId18" o:title="" cropright="32039f"/>
          </v:shape>
        </w:pic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133D9C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40" type="#_x0000_t75" style="width:220.5pt;height:387.75pt;visibility:visible">
            <v:imagedata r:id="rId19" o:title="" cropleft="33438f"/>
          </v:shape>
        </w:pict>
      </w:r>
    </w:p>
    <w:tbl>
      <w:tblPr>
        <w:tblW w:w="11023" w:type="dxa"/>
        <w:tblBorders>
          <w:insideH w:val="single" w:sz="4" w:space="0" w:color="000000"/>
        </w:tblBorders>
        <w:tblLook w:val="00A0"/>
      </w:tblPr>
      <w:tblGrid>
        <w:gridCol w:w="5341"/>
        <w:gridCol w:w="5682"/>
      </w:tblGrid>
      <w:tr w:rsidR="00D638E0" w:rsidRPr="00133D9C" w:rsidTr="00133D9C">
        <w:tc>
          <w:tcPr>
            <w:tcW w:w="5341" w:type="dxa"/>
          </w:tcPr>
          <w:p w:rsidR="00D638E0" w:rsidRPr="00133D9C" w:rsidRDefault="00D638E0" w:rsidP="00133D9C">
            <w:pPr>
              <w:spacing w:after="0" w:line="240" w:lineRule="auto"/>
              <w:ind w:left="426"/>
              <w:rPr>
                <w:rFonts w:ascii="Times New Roman" w:hAnsi="Times New Roman"/>
                <w:b/>
                <w:sz w:val="30"/>
                <w:szCs w:val="30"/>
              </w:rPr>
            </w:pPr>
            <w:r w:rsidRPr="00133D9C">
              <w:rPr>
                <w:rFonts w:ascii="Times New Roman" w:hAnsi="Times New Roman"/>
                <w:b/>
                <w:sz w:val="30"/>
                <w:szCs w:val="30"/>
              </w:rPr>
              <w:t>До обработки пенным составом</w:t>
            </w:r>
          </w:p>
        </w:tc>
        <w:tc>
          <w:tcPr>
            <w:tcW w:w="5682" w:type="dxa"/>
          </w:tcPr>
          <w:p w:rsidR="00D638E0" w:rsidRPr="00133D9C" w:rsidRDefault="00D638E0" w:rsidP="00133D9C">
            <w:pPr>
              <w:spacing w:after="0" w:line="240" w:lineRule="auto"/>
              <w:ind w:left="471"/>
              <w:rPr>
                <w:rFonts w:ascii="Times New Roman" w:hAnsi="Times New Roman"/>
                <w:b/>
                <w:sz w:val="30"/>
                <w:szCs w:val="30"/>
              </w:rPr>
            </w:pPr>
            <w:r w:rsidRPr="00133D9C">
              <w:rPr>
                <w:rFonts w:ascii="Times New Roman" w:hAnsi="Times New Roman"/>
                <w:b/>
                <w:sz w:val="30"/>
                <w:szCs w:val="30"/>
              </w:rPr>
              <w:t>После обработки пенным составом</w:t>
            </w:r>
          </w:p>
        </w:tc>
      </w:tr>
    </w:tbl>
    <w:p w:rsidR="00D638E0" w:rsidRPr="00E05814" w:rsidRDefault="00D638E0">
      <w:pPr>
        <w:rPr>
          <w:rFonts w:ascii="Times New Roman" w:hAnsi="Times New Roman"/>
          <w:sz w:val="30"/>
          <w:szCs w:val="30"/>
        </w:rPr>
      </w:pPr>
    </w:p>
    <w:p w:rsidR="00D638E0" w:rsidRDefault="00D638E0">
      <w:pPr>
        <w:rPr>
          <w:rFonts w:ascii="Times New Roman" w:hAnsi="Times New Roman"/>
          <w:sz w:val="24"/>
          <w:szCs w:val="24"/>
        </w:rPr>
      </w:pPr>
    </w:p>
    <w:p w:rsidR="00D638E0" w:rsidRPr="00CA5A32" w:rsidRDefault="00D638E0">
      <w:pPr>
        <w:rPr>
          <w:rFonts w:ascii="Times New Roman" w:hAnsi="Times New Roman"/>
          <w:sz w:val="24"/>
          <w:szCs w:val="24"/>
        </w:rPr>
      </w:pPr>
    </w:p>
    <w:sectPr w:rsidR="00D638E0" w:rsidRPr="00CA5A32" w:rsidSect="00CA5A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5A32"/>
    <w:rsid w:val="00083130"/>
    <w:rsid w:val="00133D9C"/>
    <w:rsid w:val="00165AD8"/>
    <w:rsid w:val="0049732E"/>
    <w:rsid w:val="00630D88"/>
    <w:rsid w:val="00927F48"/>
    <w:rsid w:val="00CA5A32"/>
    <w:rsid w:val="00D252B8"/>
    <w:rsid w:val="00D638E0"/>
    <w:rsid w:val="00E05814"/>
    <w:rsid w:val="00F35CE9"/>
    <w:rsid w:val="00FE3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A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A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5A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0581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9</Pages>
  <Words>142</Words>
  <Characters>812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ООО "Молочные технологии плюс"</dc:creator>
  <cp:keywords/>
  <dc:description/>
  <cp:lastModifiedBy>ООО "Молочные технологии плюс"</cp:lastModifiedBy>
  <cp:revision>6</cp:revision>
  <dcterms:created xsi:type="dcterms:W3CDTF">2011-10-14T06:41:00Z</dcterms:created>
  <dcterms:modified xsi:type="dcterms:W3CDTF">2016-09-20T05:46:00Z</dcterms:modified>
</cp:coreProperties>
</file>